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B4FAF" w14:textId="68112D9A" w:rsidR="0064330B" w:rsidRDefault="009768B2" w:rsidP="00641CB7">
      <w:pPr>
        <w:spacing w:before="360" w:after="120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 xml:space="preserve">MYSTERY SHOPPER ASSIGNMENT </w:t>
      </w:r>
    </w:p>
    <w:p w14:paraId="3D8CB2EF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  <w:r w:rsidRPr="009768B2">
        <w:rPr>
          <w:rFonts w:ascii="Arial" w:hAnsi="Arial"/>
          <w:sz w:val="20"/>
          <w:szCs w:val="20"/>
          <w:lang w:val="en-CA"/>
        </w:rPr>
        <w:t xml:space="preserve">For this assignment, </w:t>
      </w:r>
      <w:r w:rsidR="006B71F0">
        <w:rPr>
          <w:rFonts w:ascii="Arial" w:hAnsi="Arial"/>
          <w:sz w:val="20"/>
          <w:szCs w:val="20"/>
          <w:lang w:val="en-CA"/>
        </w:rPr>
        <w:t>you will need to</w:t>
      </w:r>
      <w:r w:rsidRPr="009768B2">
        <w:rPr>
          <w:rFonts w:ascii="Arial" w:hAnsi="Arial"/>
          <w:sz w:val="20"/>
          <w:szCs w:val="20"/>
          <w:lang w:val="en-CA"/>
        </w:rPr>
        <w:t xml:space="preserve"> observe </w:t>
      </w:r>
      <w:r w:rsidR="000424FD">
        <w:rPr>
          <w:rFonts w:ascii="Arial" w:hAnsi="Arial"/>
          <w:sz w:val="20"/>
          <w:szCs w:val="20"/>
          <w:lang w:val="en-CA"/>
        </w:rPr>
        <w:t>five (5)</w:t>
      </w:r>
      <w:r w:rsidRPr="009768B2">
        <w:rPr>
          <w:rFonts w:ascii="Arial" w:hAnsi="Arial"/>
          <w:sz w:val="20"/>
          <w:szCs w:val="20"/>
          <w:lang w:val="en-CA"/>
        </w:rPr>
        <w:t xml:space="preserve"> different customer service locations</w:t>
      </w:r>
      <w:r w:rsidR="00D76446">
        <w:rPr>
          <w:rFonts w:ascii="Arial" w:hAnsi="Arial"/>
          <w:sz w:val="20"/>
          <w:szCs w:val="20"/>
          <w:lang w:val="en-CA"/>
        </w:rPr>
        <w:t xml:space="preserve">. </w:t>
      </w:r>
      <w:r w:rsidRPr="009768B2">
        <w:rPr>
          <w:rFonts w:ascii="Arial" w:hAnsi="Arial"/>
          <w:sz w:val="20"/>
          <w:szCs w:val="20"/>
          <w:lang w:val="en-CA"/>
        </w:rPr>
        <w:t>For each visit, observe and record the level of customer service available at each site. Record the name of the business and the address.</w:t>
      </w:r>
    </w:p>
    <w:p w14:paraId="59B943CE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</w:p>
    <w:p w14:paraId="336B0C87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  <w:r w:rsidRPr="009768B2">
        <w:rPr>
          <w:rFonts w:ascii="Arial" w:hAnsi="Arial"/>
          <w:sz w:val="20"/>
          <w:szCs w:val="20"/>
          <w:lang w:val="en-CA"/>
        </w:rPr>
        <w:t xml:space="preserve">Be careful to visit a variety of businesses. If you visit McDonald’s, </w:t>
      </w:r>
      <w:r w:rsidR="00963EE0">
        <w:rPr>
          <w:rFonts w:ascii="Arial" w:hAnsi="Arial"/>
          <w:sz w:val="20"/>
          <w:szCs w:val="20"/>
          <w:lang w:val="en-CA"/>
        </w:rPr>
        <w:t>Burger King, Dairy Queen, and A&amp;</w:t>
      </w:r>
      <w:r w:rsidRPr="009768B2">
        <w:rPr>
          <w:rFonts w:ascii="Arial" w:hAnsi="Arial"/>
          <w:sz w:val="20"/>
          <w:szCs w:val="20"/>
          <w:lang w:val="en-CA"/>
        </w:rPr>
        <w:t>W, only record one of them! Your instructor will NOT accept more than one of each type of business.</w:t>
      </w:r>
      <w:r w:rsidR="006B71F0" w:rsidRPr="006B71F0">
        <w:rPr>
          <w:rFonts w:ascii="Arial" w:hAnsi="Arial"/>
          <w:sz w:val="20"/>
          <w:szCs w:val="20"/>
          <w:lang w:val="en-CA"/>
        </w:rPr>
        <w:t xml:space="preserve"> </w:t>
      </w:r>
      <w:r w:rsidR="006B71F0" w:rsidRPr="009768B2">
        <w:rPr>
          <w:rFonts w:ascii="Arial" w:hAnsi="Arial"/>
          <w:sz w:val="20"/>
          <w:szCs w:val="20"/>
          <w:lang w:val="en-CA"/>
        </w:rPr>
        <w:t xml:space="preserve">If possible, </w:t>
      </w:r>
      <w:r w:rsidR="006B71F0">
        <w:rPr>
          <w:rFonts w:ascii="Arial" w:hAnsi="Arial"/>
          <w:sz w:val="20"/>
          <w:szCs w:val="20"/>
          <w:lang w:val="en-CA"/>
        </w:rPr>
        <w:t>view both low-</w:t>
      </w:r>
      <w:r w:rsidR="006B71F0" w:rsidRPr="009768B2">
        <w:rPr>
          <w:rFonts w:ascii="Arial" w:hAnsi="Arial"/>
          <w:sz w:val="20"/>
          <w:szCs w:val="20"/>
          <w:lang w:val="en-CA"/>
        </w:rPr>
        <w:t xml:space="preserve">touch </w:t>
      </w:r>
      <w:r w:rsidR="006B71F0">
        <w:rPr>
          <w:rFonts w:ascii="Arial" w:hAnsi="Arial"/>
          <w:sz w:val="20"/>
          <w:szCs w:val="20"/>
          <w:lang w:val="en-CA"/>
        </w:rPr>
        <w:t>and high-</w:t>
      </w:r>
      <w:r w:rsidR="006B71F0" w:rsidRPr="009768B2">
        <w:rPr>
          <w:rFonts w:ascii="Arial" w:hAnsi="Arial"/>
          <w:sz w:val="20"/>
          <w:szCs w:val="20"/>
          <w:lang w:val="en-CA"/>
        </w:rPr>
        <w:t>touch customer service sites</w:t>
      </w:r>
      <w:r w:rsidR="006B71F0">
        <w:rPr>
          <w:rFonts w:ascii="Arial" w:hAnsi="Arial"/>
          <w:sz w:val="20"/>
          <w:szCs w:val="20"/>
          <w:lang w:val="en-CA"/>
        </w:rPr>
        <w:t xml:space="preserve"> (see Lesson 8)</w:t>
      </w:r>
      <w:r w:rsidR="006B71F0" w:rsidRPr="009768B2">
        <w:rPr>
          <w:rFonts w:ascii="Arial" w:hAnsi="Arial"/>
          <w:sz w:val="20"/>
          <w:szCs w:val="20"/>
          <w:lang w:val="en-CA"/>
        </w:rPr>
        <w:t>.</w:t>
      </w:r>
    </w:p>
    <w:p w14:paraId="2CCC76F4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</w:p>
    <w:p w14:paraId="3AFC354C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  <w:r w:rsidRPr="009768B2">
        <w:rPr>
          <w:rFonts w:ascii="Arial" w:hAnsi="Arial"/>
          <w:sz w:val="20"/>
          <w:szCs w:val="20"/>
          <w:lang w:val="en-CA"/>
        </w:rPr>
        <w:t>Example: Visit a family restaurant, drug store, doctor’s office, retail store, clothing shop, garage, high class restaurant, real estate office, hot dog stand, travel agency, corner grocery store</w:t>
      </w:r>
      <w:r w:rsidR="008656A5">
        <w:rPr>
          <w:rFonts w:ascii="Arial" w:hAnsi="Arial"/>
          <w:sz w:val="20"/>
          <w:szCs w:val="20"/>
          <w:lang w:val="en-CA"/>
        </w:rPr>
        <w:t>,</w:t>
      </w:r>
      <w:r w:rsidRPr="009768B2">
        <w:rPr>
          <w:rFonts w:ascii="Arial" w:hAnsi="Arial"/>
          <w:sz w:val="20"/>
          <w:szCs w:val="20"/>
          <w:lang w:val="en-CA"/>
        </w:rPr>
        <w:t xml:space="preserve"> </w:t>
      </w:r>
      <w:r w:rsidR="00833B50">
        <w:rPr>
          <w:rFonts w:ascii="Arial" w:hAnsi="Arial"/>
          <w:sz w:val="20"/>
          <w:szCs w:val="20"/>
          <w:lang w:val="en-CA"/>
        </w:rPr>
        <w:t>among others</w:t>
      </w:r>
      <w:r w:rsidRPr="009768B2">
        <w:rPr>
          <w:rFonts w:ascii="Arial" w:hAnsi="Arial"/>
          <w:sz w:val="20"/>
          <w:szCs w:val="20"/>
          <w:lang w:val="en-CA"/>
        </w:rPr>
        <w:t xml:space="preserve">.  </w:t>
      </w:r>
      <w:r w:rsidR="00833B50">
        <w:rPr>
          <w:rFonts w:ascii="Arial" w:hAnsi="Arial"/>
          <w:sz w:val="20"/>
          <w:szCs w:val="20"/>
          <w:lang w:val="en-CA"/>
        </w:rPr>
        <w:t xml:space="preserve">If you cannot think of other businesses, try to </w:t>
      </w:r>
      <w:r w:rsidR="008656A5">
        <w:rPr>
          <w:rFonts w:ascii="Arial" w:hAnsi="Arial"/>
          <w:sz w:val="20"/>
          <w:szCs w:val="20"/>
          <w:lang w:val="en-CA"/>
        </w:rPr>
        <w:t>brain</w:t>
      </w:r>
      <w:r w:rsidR="00833B50">
        <w:rPr>
          <w:rFonts w:ascii="Arial" w:hAnsi="Arial"/>
          <w:sz w:val="20"/>
          <w:szCs w:val="20"/>
          <w:lang w:val="en-CA"/>
        </w:rPr>
        <w:t xml:space="preserve">storm </w:t>
      </w:r>
      <w:r w:rsidRPr="009768B2">
        <w:rPr>
          <w:rFonts w:ascii="Arial" w:hAnsi="Arial"/>
          <w:sz w:val="20"/>
          <w:szCs w:val="20"/>
          <w:lang w:val="en-CA"/>
        </w:rPr>
        <w:t>ideas with your class.</w:t>
      </w:r>
    </w:p>
    <w:p w14:paraId="78958976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</w:p>
    <w:p w14:paraId="1BC76071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  <w:r w:rsidRPr="009768B2">
        <w:rPr>
          <w:rFonts w:ascii="Arial" w:hAnsi="Arial"/>
          <w:sz w:val="20"/>
          <w:szCs w:val="20"/>
          <w:lang w:val="en-CA"/>
        </w:rPr>
        <w:t xml:space="preserve">Students should evaluate the </w:t>
      </w:r>
      <w:r w:rsidRPr="008656A5">
        <w:rPr>
          <w:rFonts w:ascii="Arial" w:hAnsi="Arial"/>
          <w:b/>
          <w:sz w:val="20"/>
          <w:szCs w:val="20"/>
          <w:lang w:val="en-CA"/>
        </w:rPr>
        <w:t>customer service representative</w:t>
      </w:r>
      <w:r w:rsidRPr="009768B2">
        <w:rPr>
          <w:rFonts w:ascii="Arial" w:hAnsi="Arial"/>
          <w:sz w:val="20"/>
          <w:szCs w:val="20"/>
          <w:lang w:val="en-CA"/>
        </w:rPr>
        <w:t xml:space="preserve"> at each location and consider the following: </w:t>
      </w:r>
    </w:p>
    <w:p w14:paraId="4ACB8A2B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</w:p>
    <w:p w14:paraId="7D807985" w14:textId="77777777" w:rsidR="009768B2" w:rsidRPr="008656A5" w:rsidRDefault="00235248" w:rsidP="008656A5">
      <w:pPr>
        <w:pStyle w:val="ListParagraph"/>
        <w:numPr>
          <w:ilvl w:val="0"/>
          <w:numId w:val="1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Level of assistance or service provided (passive, average, </w:t>
      </w:r>
      <w:r w:rsidR="00C62757">
        <w:rPr>
          <w:rFonts w:ascii="Arial" w:hAnsi="Arial"/>
          <w:sz w:val="20"/>
          <w:szCs w:val="20"/>
          <w:lang w:val="en-CA"/>
        </w:rPr>
        <w:t xml:space="preserve">or </w:t>
      </w:r>
      <w:r>
        <w:rPr>
          <w:rFonts w:ascii="Arial" w:hAnsi="Arial"/>
          <w:sz w:val="20"/>
          <w:szCs w:val="20"/>
          <w:lang w:val="en-CA"/>
        </w:rPr>
        <w:t>proactive)</w:t>
      </w:r>
    </w:p>
    <w:p w14:paraId="44C2E4B8" w14:textId="77777777" w:rsidR="009768B2" w:rsidRPr="008656A5" w:rsidRDefault="009768B2" w:rsidP="008656A5">
      <w:pPr>
        <w:pStyle w:val="ListParagraph"/>
        <w:numPr>
          <w:ilvl w:val="0"/>
          <w:numId w:val="1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Specific questions asked and answered by customer service agents</w:t>
      </w:r>
    </w:p>
    <w:p w14:paraId="03CD34FF" w14:textId="77777777" w:rsidR="009768B2" w:rsidRPr="008656A5" w:rsidRDefault="009768B2" w:rsidP="008656A5">
      <w:pPr>
        <w:pStyle w:val="ListParagraph"/>
        <w:numPr>
          <w:ilvl w:val="0"/>
          <w:numId w:val="1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Body language and appearance of the agent</w:t>
      </w:r>
    </w:p>
    <w:p w14:paraId="7276DF6B" w14:textId="77777777" w:rsidR="009768B2" w:rsidRPr="008656A5" w:rsidRDefault="009768B2" w:rsidP="008656A5">
      <w:pPr>
        <w:pStyle w:val="ListParagraph"/>
        <w:numPr>
          <w:ilvl w:val="0"/>
          <w:numId w:val="1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Response(s) of customers who interact with that agent </w:t>
      </w:r>
    </w:p>
    <w:p w14:paraId="55660255" w14:textId="77777777" w:rsidR="00C62757" w:rsidRDefault="009768B2" w:rsidP="008656A5">
      <w:pPr>
        <w:pStyle w:val="ListParagraph"/>
        <w:numPr>
          <w:ilvl w:val="0"/>
          <w:numId w:val="1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Response(s) of customer servic</w:t>
      </w:r>
      <w:r w:rsidR="00833B50">
        <w:rPr>
          <w:rFonts w:ascii="Arial" w:hAnsi="Arial"/>
          <w:sz w:val="20"/>
          <w:szCs w:val="20"/>
          <w:lang w:val="en-CA"/>
        </w:rPr>
        <w:t>e agents to different customers</w:t>
      </w:r>
      <w:r w:rsidRPr="008656A5">
        <w:rPr>
          <w:rFonts w:ascii="Arial" w:hAnsi="Arial"/>
          <w:sz w:val="20"/>
          <w:szCs w:val="20"/>
          <w:lang w:val="en-CA"/>
        </w:rPr>
        <w:t xml:space="preserve"> </w:t>
      </w:r>
    </w:p>
    <w:p w14:paraId="45745776" w14:textId="77777777" w:rsidR="00C62757" w:rsidRDefault="009768B2" w:rsidP="00C62757">
      <w:pPr>
        <w:pStyle w:val="ListParagraph"/>
        <w:numPr>
          <w:ilvl w:val="1"/>
          <w:numId w:val="1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Are different customers treated similarly? </w:t>
      </w:r>
    </w:p>
    <w:p w14:paraId="1B4C28E1" w14:textId="77777777" w:rsidR="009768B2" w:rsidRPr="008656A5" w:rsidRDefault="009768B2" w:rsidP="00C62757">
      <w:pPr>
        <w:pStyle w:val="ListParagraph"/>
        <w:numPr>
          <w:ilvl w:val="1"/>
          <w:numId w:val="1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Does the appearance/attitude of a customer affect the level of service they receive?</w:t>
      </w:r>
    </w:p>
    <w:p w14:paraId="53C8FF80" w14:textId="77777777" w:rsidR="00C62757" w:rsidRDefault="009768B2" w:rsidP="008656A5">
      <w:pPr>
        <w:pStyle w:val="ListParagraph"/>
        <w:numPr>
          <w:ilvl w:val="0"/>
          <w:numId w:val="1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Evidence of a specific custome</w:t>
      </w:r>
      <w:r w:rsidR="008656A5">
        <w:rPr>
          <w:rFonts w:ascii="Arial" w:hAnsi="Arial"/>
          <w:sz w:val="20"/>
          <w:szCs w:val="20"/>
          <w:lang w:val="en-CA"/>
        </w:rPr>
        <w:t>r service plan being used</w:t>
      </w:r>
    </w:p>
    <w:p w14:paraId="60FEC171" w14:textId="77777777" w:rsidR="00C62757" w:rsidRDefault="009768B2" w:rsidP="00C62757">
      <w:pPr>
        <w:pStyle w:val="ListParagraph"/>
        <w:numPr>
          <w:ilvl w:val="1"/>
          <w:numId w:val="1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Does the agent use a script? </w:t>
      </w:r>
    </w:p>
    <w:p w14:paraId="284FF421" w14:textId="77777777" w:rsidR="00C62757" w:rsidRDefault="00C62757" w:rsidP="00C62757">
      <w:pPr>
        <w:pStyle w:val="ListParagraph"/>
        <w:numPr>
          <w:ilvl w:val="1"/>
          <w:numId w:val="1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Does the agent </w:t>
      </w:r>
      <w:r w:rsidR="009768B2" w:rsidRPr="008656A5">
        <w:rPr>
          <w:rFonts w:ascii="Arial" w:hAnsi="Arial"/>
          <w:sz w:val="20"/>
          <w:szCs w:val="20"/>
          <w:lang w:val="en-CA"/>
        </w:rPr>
        <w:t xml:space="preserve">ask the same questions to each customer? </w:t>
      </w:r>
    </w:p>
    <w:p w14:paraId="1E5554EE" w14:textId="77777777" w:rsidR="009768B2" w:rsidRPr="008656A5" w:rsidRDefault="00C62757" w:rsidP="00C62757">
      <w:pPr>
        <w:pStyle w:val="ListParagraph"/>
        <w:numPr>
          <w:ilvl w:val="1"/>
          <w:numId w:val="1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Is the agent</w:t>
      </w:r>
      <w:r w:rsidR="009768B2" w:rsidRPr="008656A5">
        <w:rPr>
          <w:rFonts w:ascii="Arial" w:hAnsi="Arial"/>
          <w:sz w:val="20"/>
          <w:szCs w:val="20"/>
          <w:lang w:val="en-CA"/>
        </w:rPr>
        <w:t xml:space="preserve"> se</w:t>
      </w:r>
      <w:r w:rsidR="008656A5">
        <w:rPr>
          <w:rFonts w:ascii="Arial" w:hAnsi="Arial"/>
          <w:sz w:val="20"/>
          <w:szCs w:val="20"/>
          <w:lang w:val="en-CA"/>
        </w:rPr>
        <w:t>lling more than just a product?</w:t>
      </w:r>
    </w:p>
    <w:p w14:paraId="4AA7F81D" w14:textId="77777777" w:rsidR="009768B2" w:rsidRPr="008656A5" w:rsidRDefault="00C62757" w:rsidP="008656A5">
      <w:pPr>
        <w:pStyle w:val="ListParagraph"/>
        <w:numPr>
          <w:ilvl w:val="0"/>
          <w:numId w:val="1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How the level of service of the</w:t>
      </w:r>
      <w:r w:rsidR="009768B2" w:rsidRPr="008656A5">
        <w:rPr>
          <w:rFonts w:ascii="Arial" w:hAnsi="Arial"/>
          <w:sz w:val="20"/>
          <w:szCs w:val="20"/>
          <w:lang w:val="en-CA"/>
        </w:rPr>
        <w:t xml:space="preserve"> CSR </w:t>
      </w:r>
      <w:r>
        <w:rPr>
          <w:rFonts w:ascii="Arial" w:hAnsi="Arial"/>
          <w:sz w:val="20"/>
          <w:szCs w:val="20"/>
          <w:lang w:val="en-CA"/>
        </w:rPr>
        <w:t>compares to other CSRs of the same company or industry</w:t>
      </w:r>
    </w:p>
    <w:p w14:paraId="28E65F95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</w:p>
    <w:p w14:paraId="28ED91F3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  <w:r w:rsidRPr="009768B2">
        <w:rPr>
          <w:rFonts w:ascii="Arial" w:hAnsi="Arial"/>
          <w:sz w:val="20"/>
          <w:szCs w:val="20"/>
          <w:lang w:val="en-CA"/>
        </w:rPr>
        <w:t xml:space="preserve">Students should </w:t>
      </w:r>
      <w:r w:rsidR="008656A5">
        <w:rPr>
          <w:rFonts w:ascii="Arial" w:hAnsi="Arial"/>
          <w:sz w:val="20"/>
          <w:szCs w:val="20"/>
          <w:lang w:val="en-CA"/>
        </w:rPr>
        <w:t xml:space="preserve">also </w:t>
      </w:r>
      <w:r w:rsidRPr="009768B2">
        <w:rPr>
          <w:rFonts w:ascii="Arial" w:hAnsi="Arial"/>
          <w:sz w:val="20"/>
          <w:szCs w:val="20"/>
          <w:lang w:val="en-CA"/>
        </w:rPr>
        <w:t xml:space="preserve">evaluate each </w:t>
      </w:r>
      <w:r w:rsidRPr="008656A5">
        <w:rPr>
          <w:rFonts w:ascii="Arial" w:hAnsi="Arial"/>
          <w:b/>
          <w:sz w:val="20"/>
          <w:szCs w:val="20"/>
          <w:lang w:val="en-CA"/>
        </w:rPr>
        <w:t>business</w:t>
      </w:r>
      <w:r w:rsidRPr="009768B2">
        <w:rPr>
          <w:rFonts w:ascii="Arial" w:hAnsi="Arial"/>
          <w:sz w:val="20"/>
          <w:szCs w:val="20"/>
          <w:lang w:val="en-CA"/>
        </w:rPr>
        <w:t xml:space="preserve"> and consider the following: </w:t>
      </w:r>
    </w:p>
    <w:p w14:paraId="3D04E14F" w14:textId="77777777" w:rsidR="009768B2" w:rsidRPr="009768B2" w:rsidRDefault="009768B2" w:rsidP="008656A5">
      <w:pPr>
        <w:rPr>
          <w:rFonts w:ascii="Arial" w:hAnsi="Arial"/>
          <w:sz w:val="20"/>
          <w:szCs w:val="20"/>
          <w:lang w:val="en-CA"/>
        </w:rPr>
      </w:pPr>
    </w:p>
    <w:p w14:paraId="7F4458DB" w14:textId="77777777" w:rsidR="008656A5" w:rsidRDefault="008656A5" w:rsidP="008656A5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Outside the store</w:t>
      </w:r>
    </w:p>
    <w:p w14:paraId="7C11BC7F" w14:textId="77777777" w:rsid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Well maintained</w:t>
      </w:r>
      <w:r w:rsidR="00D34E27">
        <w:rPr>
          <w:rFonts w:ascii="Arial" w:hAnsi="Arial"/>
          <w:sz w:val="20"/>
          <w:szCs w:val="20"/>
          <w:lang w:val="en-CA"/>
        </w:rPr>
        <w:t xml:space="preserve"> building</w:t>
      </w:r>
    </w:p>
    <w:p w14:paraId="4F79468D" w14:textId="77777777" w:rsid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Easy to find parking</w:t>
      </w:r>
      <w:r w:rsidR="00134DE0">
        <w:rPr>
          <w:rFonts w:ascii="Arial" w:hAnsi="Arial"/>
          <w:sz w:val="20"/>
          <w:szCs w:val="20"/>
          <w:lang w:val="en-CA"/>
        </w:rPr>
        <w:t xml:space="preserve">, or close to </w:t>
      </w:r>
      <w:r w:rsidR="0061217C">
        <w:rPr>
          <w:rFonts w:ascii="Arial" w:hAnsi="Arial"/>
          <w:sz w:val="20"/>
          <w:szCs w:val="20"/>
          <w:lang w:val="en-CA"/>
        </w:rPr>
        <w:t>public transit</w:t>
      </w:r>
    </w:p>
    <w:p w14:paraId="7A947725" w14:textId="77777777" w:rsid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Safe location</w:t>
      </w:r>
    </w:p>
    <w:p w14:paraId="2CABC42C" w14:textId="77777777" w:rsid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Good lighting</w:t>
      </w:r>
      <w:r w:rsidR="006E2351">
        <w:rPr>
          <w:rFonts w:ascii="Arial" w:hAnsi="Arial"/>
          <w:sz w:val="20"/>
          <w:szCs w:val="20"/>
          <w:lang w:val="en-CA"/>
        </w:rPr>
        <w:t xml:space="preserve"> and signage</w:t>
      </w:r>
    </w:p>
    <w:p w14:paraId="54919E08" w14:textId="77777777" w:rsidR="008656A5" w:rsidRP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Other notable qualities</w:t>
      </w:r>
      <w:r w:rsidRPr="008656A5">
        <w:rPr>
          <w:rFonts w:ascii="Arial" w:hAnsi="Arial"/>
          <w:sz w:val="20"/>
          <w:szCs w:val="20"/>
          <w:lang w:val="en-CA"/>
        </w:rPr>
        <w:t xml:space="preserve"> </w:t>
      </w:r>
    </w:p>
    <w:p w14:paraId="71686EC5" w14:textId="77777777" w:rsidR="009768B2" w:rsidRDefault="008656A5" w:rsidP="008656A5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Inside the store</w:t>
      </w:r>
    </w:p>
    <w:p w14:paraId="4E6E81EA" w14:textId="77777777" w:rsid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Cleanliness</w:t>
      </w:r>
    </w:p>
    <w:p w14:paraId="007ABBB6" w14:textId="77777777" w:rsid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Noise level and background music</w:t>
      </w:r>
    </w:p>
    <w:p w14:paraId="7F7FF673" w14:textId="77777777" w:rsid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Organization of product categories and products</w:t>
      </w:r>
    </w:p>
    <w:p w14:paraId="6B1EA8F7" w14:textId="77777777" w:rsid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Aisle space</w:t>
      </w:r>
    </w:p>
    <w:p w14:paraId="1244F59B" w14:textId="77777777" w:rsidR="00F16D72" w:rsidRDefault="00DC3F3D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Lineups or wait times</w:t>
      </w:r>
    </w:p>
    <w:p w14:paraId="7A8F081B" w14:textId="77777777" w:rsidR="009768B2" w:rsidRPr="008656A5" w:rsidRDefault="008656A5" w:rsidP="008656A5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Other notable qualities</w:t>
      </w:r>
    </w:p>
    <w:p w14:paraId="5C36FAFA" w14:textId="77777777" w:rsidR="008656A5" w:rsidRPr="009768B2" w:rsidRDefault="008656A5" w:rsidP="008656A5">
      <w:pPr>
        <w:rPr>
          <w:rFonts w:ascii="Arial" w:hAnsi="Arial"/>
          <w:sz w:val="20"/>
          <w:szCs w:val="20"/>
          <w:lang w:val="en-CA"/>
        </w:rPr>
      </w:pPr>
    </w:p>
    <w:p w14:paraId="44473CBC" w14:textId="77777777" w:rsidR="00641CB7" w:rsidRPr="004139B6" w:rsidRDefault="009768B2" w:rsidP="008656A5">
      <w:pPr>
        <w:rPr>
          <w:rFonts w:ascii="Arial" w:hAnsi="Arial"/>
          <w:sz w:val="20"/>
          <w:szCs w:val="20"/>
          <w:lang w:val="en-CA"/>
        </w:rPr>
      </w:pPr>
      <w:r w:rsidRPr="009768B2">
        <w:rPr>
          <w:rFonts w:ascii="Arial" w:hAnsi="Arial"/>
          <w:sz w:val="20"/>
          <w:szCs w:val="20"/>
          <w:lang w:val="en-CA"/>
        </w:rPr>
        <w:t>Write a summary about your observations</w:t>
      </w:r>
      <w:r w:rsidR="008656A5">
        <w:rPr>
          <w:rFonts w:ascii="Arial" w:hAnsi="Arial"/>
          <w:sz w:val="20"/>
          <w:szCs w:val="20"/>
          <w:lang w:val="en-CA"/>
        </w:rPr>
        <w:t xml:space="preserve"> at each store</w:t>
      </w:r>
      <w:r w:rsidR="00D34E27">
        <w:rPr>
          <w:rFonts w:ascii="Arial" w:hAnsi="Arial"/>
          <w:sz w:val="20"/>
          <w:szCs w:val="20"/>
          <w:lang w:val="en-CA"/>
        </w:rPr>
        <w:t>, covering as many points above as would apply</w:t>
      </w:r>
      <w:r w:rsidR="008656A5">
        <w:rPr>
          <w:rFonts w:ascii="Arial" w:hAnsi="Arial"/>
          <w:sz w:val="20"/>
          <w:szCs w:val="20"/>
          <w:lang w:val="en-CA"/>
        </w:rPr>
        <w:t>.</w:t>
      </w:r>
      <w:r w:rsidRPr="009768B2">
        <w:rPr>
          <w:rFonts w:ascii="Arial" w:hAnsi="Arial"/>
          <w:sz w:val="20"/>
          <w:szCs w:val="20"/>
          <w:lang w:val="en-CA"/>
        </w:rPr>
        <w:t xml:space="preserve"> If you saw poor customer service practices at a business, what changes would you recommend to management?</w:t>
      </w:r>
      <w:r w:rsidR="008656A5">
        <w:rPr>
          <w:rFonts w:ascii="Arial" w:hAnsi="Arial"/>
          <w:sz w:val="20"/>
          <w:szCs w:val="20"/>
          <w:lang w:val="en-CA"/>
        </w:rPr>
        <w:t xml:space="preserve"> What did you learn about </w:t>
      </w:r>
      <w:r w:rsidR="00235248">
        <w:rPr>
          <w:rFonts w:ascii="Arial" w:hAnsi="Arial"/>
          <w:sz w:val="20"/>
          <w:szCs w:val="20"/>
          <w:lang w:val="en-CA"/>
        </w:rPr>
        <w:t>customer service</w:t>
      </w:r>
      <w:r w:rsidR="008E5513">
        <w:rPr>
          <w:rFonts w:ascii="Arial" w:hAnsi="Arial"/>
          <w:sz w:val="20"/>
          <w:szCs w:val="20"/>
          <w:lang w:val="en-CA"/>
        </w:rPr>
        <w:t xml:space="preserve"> from your experience</w:t>
      </w:r>
      <w:r w:rsidR="00235248">
        <w:rPr>
          <w:rFonts w:ascii="Arial" w:hAnsi="Arial"/>
          <w:sz w:val="20"/>
          <w:szCs w:val="20"/>
          <w:lang w:val="en-CA"/>
        </w:rPr>
        <w:t>?</w:t>
      </w:r>
    </w:p>
    <w:sectPr w:rsidR="00641CB7" w:rsidRPr="004139B6" w:rsidSect="00641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96" w:right="1440" w:bottom="100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6E028" w14:textId="77777777" w:rsidR="00113D1D" w:rsidRDefault="00113D1D" w:rsidP="00641CB7">
      <w:r>
        <w:separator/>
      </w:r>
    </w:p>
  </w:endnote>
  <w:endnote w:type="continuationSeparator" w:id="0">
    <w:p w14:paraId="6BCD04A5" w14:textId="77777777" w:rsidR="00113D1D" w:rsidRDefault="00113D1D" w:rsidP="0064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14A52" w14:textId="77777777" w:rsidR="00F9246C" w:rsidRDefault="00F924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F64B2" w14:textId="5BD85741" w:rsidR="00641CB7" w:rsidRPr="000424FD" w:rsidRDefault="00641CB7">
    <w:pPr>
      <w:pStyle w:val="Footer"/>
      <w:rPr>
        <w:rFonts w:ascii="Arial" w:hAnsi="Arial"/>
        <w:sz w:val="14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986E2" w14:textId="77777777" w:rsidR="00F9246C" w:rsidRDefault="00F924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BEE24" w14:textId="77777777" w:rsidR="00113D1D" w:rsidRDefault="00113D1D" w:rsidP="00641CB7">
      <w:r>
        <w:separator/>
      </w:r>
    </w:p>
  </w:footnote>
  <w:footnote w:type="continuationSeparator" w:id="0">
    <w:p w14:paraId="14C27D8B" w14:textId="77777777" w:rsidR="00113D1D" w:rsidRDefault="00113D1D" w:rsidP="00641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9589D" w14:textId="77777777" w:rsidR="00F9246C" w:rsidRDefault="00F924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890" w:type="dxa"/>
      <w:tblInd w:w="18" w:type="dxa"/>
      <w:tblBorders>
        <w:insideH w:val="single" w:sz="18" w:space="0" w:color="FF0000"/>
      </w:tblBorders>
      <w:tblLook w:val="01E0" w:firstRow="1" w:lastRow="1" w:firstColumn="1" w:lastColumn="1" w:noHBand="0" w:noVBand="0"/>
    </w:tblPr>
    <w:tblGrid>
      <w:gridCol w:w="1890"/>
    </w:tblGrid>
    <w:tr w:rsidR="00F9246C" w:rsidRPr="00D445CE" w14:paraId="3BE3CC9B" w14:textId="77777777" w:rsidTr="00F9246C">
      <w:trPr>
        <w:cantSplit/>
        <w:trHeight w:val="954"/>
      </w:trPr>
      <w:tc>
        <w:tcPr>
          <w:tcW w:w="1890" w:type="dxa"/>
          <w:vMerge w:val="restart"/>
          <w:shd w:val="clear" w:color="auto" w:fill="auto"/>
          <w:vAlign w:val="bottom"/>
        </w:tcPr>
        <w:p w14:paraId="3788CCF9" w14:textId="67505217" w:rsidR="00F9246C" w:rsidRPr="00D445CE" w:rsidRDefault="00F9246C" w:rsidP="001222EB">
          <w:pPr>
            <w:rPr>
              <w:rFonts w:ascii="Times New Roman" w:eastAsia="Times New Roman" w:hAnsi="Times New Roman" w:cs="Arial"/>
              <w:sz w:val="24"/>
              <w:szCs w:val="24"/>
            </w:rPr>
          </w:pPr>
        </w:p>
      </w:tc>
    </w:tr>
    <w:tr w:rsidR="00F9246C" w:rsidRPr="00D445CE" w14:paraId="76E0CDF8" w14:textId="77777777" w:rsidTr="00F9246C">
      <w:trPr>
        <w:cantSplit/>
        <w:trHeight w:val="298"/>
      </w:trPr>
      <w:tc>
        <w:tcPr>
          <w:tcW w:w="1890" w:type="dxa"/>
          <w:vMerge/>
          <w:tcBorders>
            <w:bottom w:val="nil"/>
          </w:tcBorders>
          <w:shd w:val="clear" w:color="auto" w:fill="auto"/>
        </w:tcPr>
        <w:p w14:paraId="2D2D286E" w14:textId="77777777" w:rsidR="00F9246C" w:rsidRPr="00D445CE" w:rsidRDefault="00F9246C" w:rsidP="001222EB">
          <w:pPr>
            <w:rPr>
              <w:rFonts w:ascii="Times New Roman" w:eastAsia="Times New Roman" w:hAnsi="Times New Roman" w:cs="Arial"/>
              <w:sz w:val="24"/>
              <w:szCs w:val="24"/>
            </w:rPr>
          </w:pPr>
        </w:p>
      </w:tc>
    </w:tr>
  </w:tbl>
  <w:p w14:paraId="294A9776" w14:textId="77777777" w:rsidR="003F7C8D" w:rsidRDefault="003F7C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EEBAD" w14:textId="77777777" w:rsidR="00F9246C" w:rsidRDefault="00F924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D78A3"/>
    <w:multiLevelType w:val="hybridMultilevel"/>
    <w:tmpl w:val="A6EE74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31320"/>
    <w:multiLevelType w:val="hybridMultilevel"/>
    <w:tmpl w:val="BECE9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8B2"/>
    <w:rsid w:val="000424FD"/>
    <w:rsid w:val="000F7675"/>
    <w:rsid w:val="00113D1D"/>
    <w:rsid w:val="0013339D"/>
    <w:rsid w:val="00134DE0"/>
    <w:rsid w:val="001536EC"/>
    <w:rsid w:val="00173E7A"/>
    <w:rsid w:val="001D0A86"/>
    <w:rsid w:val="00235248"/>
    <w:rsid w:val="00302E4B"/>
    <w:rsid w:val="003F7C8D"/>
    <w:rsid w:val="004139B6"/>
    <w:rsid w:val="0046453B"/>
    <w:rsid w:val="004774B4"/>
    <w:rsid w:val="0061217C"/>
    <w:rsid w:val="00641CB7"/>
    <w:rsid w:val="0064330B"/>
    <w:rsid w:val="006567A1"/>
    <w:rsid w:val="006B2F44"/>
    <w:rsid w:val="006B71F0"/>
    <w:rsid w:val="006E2351"/>
    <w:rsid w:val="00833B50"/>
    <w:rsid w:val="00847A75"/>
    <w:rsid w:val="008656A5"/>
    <w:rsid w:val="008E5513"/>
    <w:rsid w:val="0095640F"/>
    <w:rsid w:val="00963EE0"/>
    <w:rsid w:val="00971D15"/>
    <w:rsid w:val="009768B2"/>
    <w:rsid w:val="00984463"/>
    <w:rsid w:val="00C62757"/>
    <w:rsid w:val="00D34E27"/>
    <w:rsid w:val="00D76446"/>
    <w:rsid w:val="00DC3F3D"/>
    <w:rsid w:val="00F16D72"/>
    <w:rsid w:val="00F2092D"/>
    <w:rsid w:val="00F31ADC"/>
    <w:rsid w:val="00F9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B8D23"/>
  <w15:docId w15:val="{3BE71EDE-A474-C649-B54A-4B361835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CB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1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C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1C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CB7"/>
  </w:style>
  <w:style w:type="paragraph" w:styleId="Footer">
    <w:name w:val="footer"/>
    <w:basedOn w:val="Normal"/>
    <w:link w:val="FooterChar"/>
    <w:uiPriority w:val="99"/>
    <w:unhideWhenUsed/>
    <w:rsid w:val="00641C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CB7"/>
  </w:style>
  <w:style w:type="paragraph" w:styleId="ListParagraph">
    <w:name w:val="List Paragraph"/>
    <w:basedOn w:val="Normal"/>
    <w:uiPriority w:val="34"/>
    <w:qFormat/>
    <w:rsid w:val="00865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G:\GE122%20new\GE122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G:\GE122 new\GE122 Template.dotx</Template>
  <TotalTime>3</TotalTime>
  <Pages>1</Pages>
  <Words>366</Words>
  <Characters>1967</Characters>
  <Application>Microsoft Office Word</Application>
  <DocSecurity>0</DocSecurity>
  <Lines>122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akram al3adane</cp:lastModifiedBy>
  <cp:revision>4</cp:revision>
  <dcterms:created xsi:type="dcterms:W3CDTF">2014-05-20T15:56:00Z</dcterms:created>
  <dcterms:modified xsi:type="dcterms:W3CDTF">2019-11-13T17:43:00Z</dcterms:modified>
</cp:coreProperties>
</file>